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E4F" w:rsidRDefault="00956E4F">
      <w:pPr>
        <w:pStyle w:val="BodyText"/>
        <w:spacing w:before="93" w:line="242" w:lineRule="auto"/>
        <w:ind w:left="2777" w:right="280" w:hanging="314"/>
      </w:pPr>
      <w:r>
        <w:t>CITTÀ METROPOLITANA DI MILANO CONFERENZA METROPOLITANA</w:t>
      </w:r>
    </w:p>
    <w:p w:rsidR="00956E4F" w:rsidRDefault="00956E4F">
      <w:pPr>
        <w:rPr>
          <w:b/>
          <w:sz w:val="20"/>
        </w:rPr>
      </w:pPr>
    </w:p>
    <w:p w:rsidR="00956E4F" w:rsidRDefault="00956E4F">
      <w:pPr>
        <w:spacing w:before="7"/>
        <w:rPr>
          <w:b/>
          <w:sz w:val="24"/>
        </w:rPr>
      </w:pPr>
    </w:p>
    <w:tbl>
      <w:tblPr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905"/>
        <w:gridCol w:w="3315"/>
        <w:gridCol w:w="1521"/>
        <w:gridCol w:w="2460"/>
      </w:tblGrid>
      <w:tr w:rsidR="00956E4F" w:rsidTr="00AF3BF9">
        <w:trPr>
          <w:trHeight w:val="437"/>
        </w:trPr>
        <w:tc>
          <w:tcPr>
            <w:tcW w:w="533" w:type="dxa"/>
            <w:tcBorders>
              <w:top w:val="nil"/>
              <w:left w:val="nil"/>
            </w:tcBorders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905" w:type="dxa"/>
            <w:shd w:val="clear" w:color="auto" w:fill="DCDCDC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COMUNE</w:t>
            </w:r>
          </w:p>
        </w:tc>
        <w:tc>
          <w:tcPr>
            <w:tcW w:w="3315" w:type="dxa"/>
            <w:shd w:val="clear" w:color="auto" w:fill="DCDCDC"/>
          </w:tcPr>
          <w:p w:rsidR="00956E4F" w:rsidRPr="00AF3BF9" w:rsidRDefault="00956E4F" w:rsidP="00AF3BF9">
            <w:pPr>
              <w:pStyle w:val="TableParagraph"/>
              <w:ind w:left="86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SINDACO</w:t>
            </w:r>
          </w:p>
        </w:tc>
        <w:tc>
          <w:tcPr>
            <w:tcW w:w="1521" w:type="dxa"/>
            <w:shd w:val="clear" w:color="auto" w:fill="DCDCDC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POPOLAZIONE</w:t>
            </w:r>
          </w:p>
        </w:tc>
        <w:tc>
          <w:tcPr>
            <w:tcW w:w="2460" w:type="dxa"/>
            <w:shd w:val="clear" w:color="auto" w:fill="DCDCDC"/>
          </w:tcPr>
          <w:p w:rsidR="00956E4F" w:rsidRPr="00AF3BF9" w:rsidRDefault="00956E4F" w:rsidP="00AF3BF9">
            <w:pPr>
              <w:pStyle w:val="TableParagraph"/>
              <w:ind w:left="967" w:right="965"/>
              <w:jc w:val="center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NOTE</w:t>
            </w: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224"/>
              <w:rPr>
                <w:sz w:val="15"/>
              </w:rPr>
            </w:pPr>
            <w:r w:rsidRPr="00AF3BF9">
              <w:rPr>
                <w:w w:val="104"/>
                <w:sz w:val="15"/>
              </w:rPr>
              <w:t>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ABBIATEGRASSO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NAI Cesare Francesco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30.994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224"/>
              <w:rPr>
                <w:sz w:val="15"/>
              </w:rPr>
            </w:pPr>
            <w:r w:rsidRPr="00AF3BF9">
              <w:rPr>
                <w:w w:val="104"/>
                <w:sz w:val="15"/>
              </w:rPr>
              <w:t>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ALBAIRATE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CRIVELLIN Flavio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4.621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224"/>
              <w:rPr>
                <w:sz w:val="15"/>
              </w:rPr>
            </w:pPr>
            <w:r w:rsidRPr="00AF3BF9">
              <w:rPr>
                <w:w w:val="104"/>
                <w:sz w:val="15"/>
              </w:rPr>
              <w:t>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ARCONATE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CALLONI Sergio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6.524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224"/>
              <w:rPr>
                <w:sz w:val="15"/>
              </w:rPr>
            </w:pPr>
            <w:r w:rsidRPr="00AF3BF9">
              <w:rPr>
                <w:w w:val="104"/>
                <w:sz w:val="15"/>
              </w:rPr>
              <w:t>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ARESE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PALESTRA Michela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19.138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224"/>
              <w:rPr>
                <w:sz w:val="15"/>
              </w:rPr>
            </w:pPr>
            <w:r w:rsidRPr="00AF3BF9">
              <w:rPr>
                <w:w w:val="104"/>
                <w:sz w:val="15"/>
              </w:rPr>
              <w:t>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ARLUNO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AGOLLI Moreno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11.495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224"/>
              <w:rPr>
                <w:sz w:val="15"/>
              </w:rPr>
            </w:pPr>
            <w:r w:rsidRPr="00AF3BF9">
              <w:rPr>
                <w:w w:val="104"/>
                <w:sz w:val="15"/>
              </w:rPr>
              <w:t>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ASSAGO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CARANO Lara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8.124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224"/>
              <w:rPr>
                <w:sz w:val="15"/>
              </w:rPr>
            </w:pPr>
            <w:r w:rsidRPr="00AF3BF9">
              <w:rPr>
                <w:w w:val="104"/>
                <w:sz w:val="15"/>
              </w:rPr>
              <w:t>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BARANZATE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ELIA Luca Mario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10.779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224"/>
              <w:rPr>
                <w:sz w:val="15"/>
              </w:rPr>
            </w:pPr>
            <w:r w:rsidRPr="00AF3BF9">
              <w:rPr>
                <w:w w:val="104"/>
                <w:sz w:val="15"/>
              </w:rPr>
              <w:t>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BAREGGIO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COLOMBO Linda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17.035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224"/>
              <w:rPr>
                <w:sz w:val="15"/>
              </w:rPr>
            </w:pPr>
            <w:r w:rsidRPr="00AF3BF9">
              <w:rPr>
                <w:w w:val="104"/>
                <w:sz w:val="15"/>
              </w:rPr>
              <w:t>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BASIANO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DE FRANCISCIS Douglas Davide Ivan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3.639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10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BASIGLIO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REALE Lidia Annamaria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7.567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11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BELLINZAGO LOMBARDO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COMELLI Angela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3.810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12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BERNATE TICINO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COLOMBO Mariapia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3.071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13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BESATE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BELTRAMI Gian Pietro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2.022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14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BINASCO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BENVEGNÙ Riccardo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7.158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15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BOFFALORA SOPRA TICINO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DONISELLI Sabina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4.195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16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BOLLATE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VASSALLO Francesco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35.557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17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BRESSO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CAIRO Simone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25.712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18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BUBBIANO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GENTILE Patrizia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2.215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19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BUCCINASCO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PRUITI Rino Carmelo Vincenzo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26.503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20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BUSCATE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MERLOTTI Fabio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4.751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21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BUSSERO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RUSNATI Curzio Aimo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8.532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22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BUSTO GAROLFO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BIONDI Susanna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13.479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5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23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CALVIGNASCO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GANDINI Giuseppe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1.182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24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CAMBIAGO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rPr>
                <w:sz w:val="18"/>
              </w:rPr>
            </w:pPr>
            <w:r w:rsidRPr="00AF3BF9">
              <w:rPr>
                <w:sz w:val="18"/>
              </w:rPr>
              <w:t>MANGIAGALLI  Maria Grazia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6.508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25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CANEGRATE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COLOMBO Roberto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12.438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26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CARPIANO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BRANCA Paolo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3.976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27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CARUGATE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MAGGIONI Luca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14.175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28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CASARILE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CANTORO Silvana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3.867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29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CASOREZZO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OLDANI Pierluca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5.355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30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CASSANO D'ADDA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COLOMBO Fabio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18.552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31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CASSINA DE' PECCHI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BALCONI Elisa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13.206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6E4F" w:rsidRDefault="00956E4F">
      <w:pPr>
        <w:rPr>
          <w:rFonts w:ascii="Times New Roman"/>
          <w:sz w:val="18"/>
        </w:rPr>
        <w:sectPr w:rsidR="00956E4F">
          <w:type w:val="continuous"/>
          <w:pgSz w:w="11910" w:h="16840"/>
          <w:pgMar w:top="540" w:right="500" w:bottom="280" w:left="46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905"/>
        <w:gridCol w:w="3315"/>
        <w:gridCol w:w="1521"/>
        <w:gridCol w:w="2460"/>
      </w:tblGrid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32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CASSINETTA DI LUGAGNANO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FINIGUERRA Domenico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1.884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5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33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CASTANO PRIMO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PIGNATIELLO Giuseppe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10.990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5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34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CERNUSCO SUL NAVIGLIO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ZACCHETTI Ermanno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30.697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35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CERRO AL LAMBRO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DI CESARE Gianluca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4.956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36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CERRO MAGGIORE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BERRA Giuseppina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14.735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37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CESANO BOSCONE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NEGRI Alfredo Simone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23.398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38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CESATE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VUMBACA Roberto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13.858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39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CINISELLO BALSAMO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GHILARDI Giacomo Giovanni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71.128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40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CISLIANO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DURÈ Luca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4.263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41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COLOGNO MONZESE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ROCCHI Angelo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45.786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42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COLTURANO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142"/>
              <w:rPr>
                <w:sz w:val="18"/>
              </w:rPr>
            </w:pPr>
            <w:r w:rsidRPr="00AF3BF9">
              <w:rPr>
                <w:w w:val="105"/>
                <w:sz w:val="18"/>
              </w:rPr>
              <w:t>GUALA Giulio Enrico Maria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1.952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43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CORBETTA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BALLARINI Marco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17.460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44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CORMANO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MAGISTRO Luigi Gianantonio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19.944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45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CORNAREDO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SANTAGOSTINO Yuri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20.121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46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CORSICO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sz w:val="18"/>
              </w:rPr>
              <w:t>VENTURA Stefano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33.669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47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CUGGIONO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CUCCHETTI Giovanni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8.142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 w:rsidRPr="00AF3BF9">
              <w:rPr>
                <w:w w:val="105"/>
                <w:sz w:val="18"/>
              </w:rPr>
              <w:t xml:space="preserve">  </w:t>
            </w: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48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CUSAGO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TRIULZI Giovanni Luciano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3.597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49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CUSANO MILANINO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LESMA Valeria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18.905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50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DAIRAGO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ROLFI Paola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5.862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51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DRESANO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PENTA Vito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3.023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52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GAGGIANO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PERFETTI Sergio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8.933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53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GARBAGNATE MILANESE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BARLETTA Daniele Davide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26.262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54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GESSATE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MANTEGAZZA Lucia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8.664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55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GORGONZOLA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STUCCHI Angelo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19.402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56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GREZZAGO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BARKI Gilberto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2.842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57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GUDO VISCONTI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CIRULLI Nunzio Omar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1.711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58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INVERUNO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BETTINELLI Sara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8.609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59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INZAGO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FUMAGALLI Andrea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10.540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60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LACCHIARELLA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VIOLI Antonella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8.390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61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LAINATE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TAGLIAFERRO Andrea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25.054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62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LEGNANO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sz w:val="18"/>
              </w:rPr>
              <w:t>RADICE Lorenzo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57.647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5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63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LISCATE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FUCCI Lorenzo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4.050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64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LOCATE DI TRIULZI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SERRANÒ Davide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9.655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65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MAGENTA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CALATI Chiara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47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22.877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66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MAGNAGO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PICCO Carla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right="524"/>
              <w:jc w:val="right"/>
              <w:rPr>
                <w:sz w:val="18"/>
              </w:rPr>
            </w:pPr>
            <w:r w:rsidRPr="00AF3BF9">
              <w:rPr>
                <w:sz w:val="18"/>
              </w:rPr>
              <w:t>9.085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6E4F" w:rsidRDefault="00956E4F">
      <w:pPr>
        <w:rPr>
          <w:rFonts w:ascii="Times New Roman"/>
          <w:sz w:val="18"/>
        </w:rPr>
        <w:sectPr w:rsidR="00956E4F">
          <w:pgSz w:w="11910" w:h="16840"/>
          <w:pgMar w:top="540" w:right="500" w:bottom="280" w:left="46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905"/>
        <w:gridCol w:w="3315"/>
        <w:gridCol w:w="1521"/>
        <w:gridCol w:w="2460"/>
      </w:tblGrid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67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MARCALLO CON CASONE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ROMA Marina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6.032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5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68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MASATE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TUMIATI Pamela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3.312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5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69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MEDIGLIA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FABIANO Gianni Carmine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12.080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70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MELEGNANO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BERTOLI Rodolfo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16.774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71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MELZO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FUSÈ Antonio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18.203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72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MESERO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GARAVAGLIA Davide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3.909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73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MILANO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SALA Giuseppe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1.242.123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74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MORIMONDO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MARELLI Marco Natale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1.183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75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MOTTA VISCONTI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DE GIULI Primo Paolo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7.601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76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NERVIANO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COLOMBO Daniela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17.089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77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NOSATE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CATTANEO Roberto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689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78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NOVATE MILANESE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MALDINI Daniela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19.938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79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NOVIGLIO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VERDUCI Nadia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4.237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80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OPERA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BARBIERI Barbara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13.226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81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OSSONA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VENEGONI Marino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4.134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82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OZZERO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VILLANI Guglielmo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1.467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83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PADERNO DUGNANO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CASATI Ezio Primo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46.562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84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PANTIGLIATE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ABATE Franco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5.841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85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PARABIAGO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CUCCHI Raffaele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26.617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86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PAULLO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LORENZINI Federico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11.014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87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PERO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BELOTTI Maria Rosa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10.291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88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PESCHIERA BORROMEO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MORETTI Augusto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22.254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89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PESSANO CON BORNAGO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VILLA Alberto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9.064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90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PIEVE EMANUELE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FESTA Paolo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14.868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91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PIOLTELLO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COSCIOTTI Ivonne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35.066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92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POGLIANO MILANESE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LAVANGA Carmine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8.141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93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POZZO D'ADDA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VILLA Andrea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5.667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94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POZZUOLO MARTESANA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LUSETTI Silvio Giuseppe Maria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7.983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95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PREGNANA MILANESE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BOSANI Angelo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6.867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96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RESCALDINA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IELO Gilles André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13.920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97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RHO</w:t>
            </w:r>
          </w:p>
        </w:tc>
        <w:tc>
          <w:tcPr>
            <w:tcW w:w="3315" w:type="dxa"/>
          </w:tcPr>
          <w:p w:rsidR="00956E4F" w:rsidRPr="00AF3BF9" w:rsidRDefault="00956E4F" w:rsidP="00454F59">
            <w:pPr>
              <w:pStyle w:val="TableParagraph"/>
              <w:rPr>
                <w:sz w:val="18"/>
              </w:rPr>
            </w:pPr>
            <w:r w:rsidRPr="00AF3BF9">
              <w:rPr>
                <w:sz w:val="18"/>
              </w:rPr>
              <w:t xml:space="preserve"> ORLANDI Andrea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50.052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5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98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ROBECCHETTO CON INDUNO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BRAGA Giorgio Clemente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4.869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82"/>
              <w:rPr>
                <w:sz w:val="15"/>
              </w:rPr>
            </w:pPr>
            <w:r w:rsidRPr="00AF3BF9">
              <w:rPr>
                <w:w w:val="105"/>
                <w:sz w:val="15"/>
              </w:rPr>
              <w:t>99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ROBECCO SUL NAVIGLIO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BARNI Fortunata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6.842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42"/>
              <w:rPr>
                <w:sz w:val="15"/>
              </w:rPr>
            </w:pPr>
            <w:r w:rsidRPr="00AF3BF9">
              <w:rPr>
                <w:w w:val="105"/>
                <w:sz w:val="15"/>
              </w:rPr>
              <w:t>100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RODANO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MAIETTI Roberta Margherita Rosa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4.526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42"/>
              <w:rPr>
                <w:sz w:val="15"/>
              </w:rPr>
            </w:pPr>
            <w:r w:rsidRPr="00AF3BF9">
              <w:rPr>
                <w:w w:val="105"/>
                <w:sz w:val="15"/>
              </w:rPr>
              <w:t>101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ROSATE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TARANTOLA Carlo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5.395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6E4F" w:rsidRDefault="00956E4F">
      <w:pPr>
        <w:rPr>
          <w:rFonts w:ascii="Times New Roman"/>
          <w:sz w:val="18"/>
        </w:rPr>
        <w:sectPr w:rsidR="00956E4F">
          <w:pgSz w:w="11910" w:h="16840"/>
          <w:pgMar w:top="540" w:right="500" w:bottom="280" w:left="46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905"/>
        <w:gridCol w:w="3315"/>
        <w:gridCol w:w="1521"/>
        <w:gridCol w:w="2460"/>
      </w:tblGrid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102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ROZZANO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FERRETTI DE LUCA Giovanni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39.983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5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103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SAN COLOMBANO AL LAMBRO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CESARI Giovanni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7.336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5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104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SAN DONATO MILANESE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CHECCHI Andrea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30.992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105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SAN GIORGIO SU LEGNANO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CECCHIN Walter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6.730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106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SAN GIULIANO MILANESE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SEGALA Marco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35.971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107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SAN VITTORE OLONA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ROSSI Daniela Maria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8.254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108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SAN ZENONE AL LAMBRO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TRONCONI Arianna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4.186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109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SANTO STEFANO TICINO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TUNESI Dario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4.801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110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SEDRIANO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RE Marco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11.270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111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SEGRATE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MICHELI Paolo Giovanni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33.519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112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SENAGO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BERETTA Magda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20.914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113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SESTO SAN GIOVANNI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DI STEFANO Roberto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76.514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114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SETTALA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CARLO Andrea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7.328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115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SETTIMO MILANESE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SANTAGOSTINO PRETINA Sara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19.148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116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SOLARO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MORETTI Nilde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13.890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117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TREZZANO ROSA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CATALDO Diego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4.861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118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TREZZANO SUL NAVIGLIO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BOTTERO Fabio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20.018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119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TREZZO SULL'ADDA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CENTURELLI Silvana Carmen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11.883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120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TRIBIANO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GABRIELE Roberto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3.312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121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TRUCCAZZANO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DE GREGORIO Franco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5.968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122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TURBIGO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ALLEVI Fabrizio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7.389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123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VANZAGHELLO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GATTI Arconte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5.344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124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VANZAGO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SANGIOVANNI Guido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8.914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125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VAPRIO D'ADDA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FUMAGALLI Luigi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8.126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126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VERMEZZO CON ZELO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CIPULLO Andrea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5.306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127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VERNATE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MANDUCA Carmela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3.181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4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128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VIGNATE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GOBBI Paolo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9.053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129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VILLA CORTESE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BARLOCCO Alessandro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6.150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130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VIMODRONE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VENERONI Dario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7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16.426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131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VITTUONE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BONFADINI Laura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8.949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 w:eastAsia="Times New Roman"/>
                <w:sz w:val="18"/>
              </w:rPr>
            </w:pPr>
            <w:r w:rsidRPr="00AF3BF9">
              <w:rPr>
                <w:rFonts w:ascii="Times New Roman" w:eastAsia="Times New Roman"/>
                <w:sz w:val="18"/>
              </w:rPr>
              <w:t xml:space="preserve">  </w:t>
            </w: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3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132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VIZZOLO PREDABISSI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SALVATORI Luisa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4.045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533" w:type="dxa"/>
          </w:tcPr>
          <w:p w:rsidR="00956E4F" w:rsidRPr="00AF3BF9" w:rsidRDefault="00956E4F" w:rsidP="00AF3BF9">
            <w:pPr>
              <w:pStyle w:val="TableParagraph"/>
              <w:spacing w:before="135"/>
              <w:ind w:left="121" w:right="119"/>
              <w:jc w:val="center"/>
              <w:rPr>
                <w:sz w:val="15"/>
              </w:rPr>
            </w:pPr>
            <w:r w:rsidRPr="00AF3BF9">
              <w:rPr>
                <w:w w:val="105"/>
                <w:sz w:val="15"/>
              </w:rPr>
              <w:t>133</w:t>
            </w:r>
          </w:p>
        </w:tc>
        <w:tc>
          <w:tcPr>
            <w:tcW w:w="290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7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ZIBIDO SAN GIACOMO</w:t>
            </w:r>
          </w:p>
        </w:tc>
        <w:tc>
          <w:tcPr>
            <w:tcW w:w="3315" w:type="dxa"/>
          </w:tcPr>
          <w:p w:rsidR="00956E4F" w:rsidRPr="00AF3BF9" w:rsidRDefault="00956E4F" w:rsidP="00AF3BF9">
            <w:pPr>
              <w:pStyle w:val="TableParagraph"/>
              <w:spacing w:before="116"/>
              <w:ind w:left="86"/>
              <w:rPr>
                <w:sz w:val="18"/>
              </w:rPr>
            </w:pPr>
            <w:r w:rsidRPr="00AF3BF9">
              <w:rPr>
                <w:w w:val="105"/>
                <w:sz w:val="18"/>
              </w:rPr>
              <w:t>BELLOLI Sonia Margherita</w:t>
            </w: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sz w:val="18"/>
              </w:rPr>
            </w:pPr>
            <w:r w:rsidRPr="00AF3BF9">
              <w:rPr>
                <w:w w:val="105"/>
                <w:sz w:val="18"/>
              </w:rPr>
              <w:t>6.552</w:t>
            </w:r>
          </w:p>
        </w:tc>
        <w:tc>
          <w:tcPr>
            <w:tcW w:w="2460" w:type="dxa"/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56E4F" w:rsidTr="00AF3BF9">
        <w:trPr>
          <w:trHeight w:val="437"/>
        </w:trPr>
        <w:tc>
          <w:tcPr>
            <w:tcW w:w="6753" w:type="dxa"/>
            <w:gridSpan w:val="3"/>
            <w:tcBorders>
              <w:left w:val="nil"/>
              <w:bottom w:val="nil"/>
            </w:tcBorders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21" w:type="dxa"/>
          </w:tcPr>
          <w:p w:rsidR="00956E4F" w:rsidRPr="00AF3BF9" w:rsidRDefault="00956E4F" w:rsidP="00AF3BF9">
            <w:pPr>
              <w:pStyle w:val="TableParagraph"/>
              <w:spacing w:before="116"/>
              <w:ind w:left="119" w:right="119"/>
              <w:jc w:val="center"/>
              <w:rPr>
                <w:b/>
                <w:sz w:val="18"/>
              </w:rPr>
            </w:pPr>
            <w:r w:rsidRPr="00AF3BF9">
              <w:rPr>
                <w:b/>
                <w:w w:val="105"/>
                <w:sz w:val="18"/>
              </w:rPr>
              <w:t>3.038.420</w:t>
            </w:r>
          </w:p>
        </w:tc>
        <w:tc>
          <w:tcPr>
            <w:tcW w:w="2460" w:type="dxa"/>
            <w:tcBorders>
              <w:bottom w:val="nil"/>
              <w:right w:val="nil"/>
            </w:tcBorders>
          </w:tcPr>
          <w:p w:rsidR="00956E4F" w:rsidRPr="00AF3BF9" w:rsidRDefault="00956E4F" w:rsidP="00AF3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956E4F" w:rsidRDefault="00956E4F"/>
    <w:sectPr w:rsidR="00956E4F" w:rsidSect="00FC136B">
      <w:pgSz w:w="11910" w:h="16840"/>
      <w:pgMar w:top="540" w:right="5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136B"/>
    <w:rsid w:val="001422C7"/>
    <w:rsid w:val="00277D6E"/>
    <w:rsid w:val="0028789F"/>
    <w:rsid w:val="002C372D"/>
    <w:rsid w:val="002E5E09"/>
    <w:rsid w:val="003C2E38"/>
    <w:rsid w:val="00454F59"/>
    <w:rsid w:val="00475FF2"/>
    <w:rsid w:val="004F1328"/>
    <w:rsid w:val="00510A1B"/>
    <w:rsid w:val="00674196"/>
    <w:rsid w:val="00697704"/>
    <w:rsid w:val="00710064"/>
    <w:rsid w:val="00710EDF"/>
    <w:rsid w:val="007E088A"/>
    <w:rsid w:val="00813EE3"/>
    <w:rsid w:val="00953288"/>
    <w:rsid w:val="00956E4F"/>
    <w:rsid w:val="009774D0"/>
    <w:rsid w:val="00A12713"/>
    <w:rsid w:val="00A545EE"/>
    <w:rsid w:val="00AF3BF9"/>
    <w:rsid w:val="00BD6453"/>
    <w:rsid w:val="00D55FA7"/>
    <w:rsid w:val="00E62AD4"/>
    <w:rsid w:val="00E96082"/>
    <w:rsid w:val="00FC1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36B"/>
    <w:pPr>
      <w:widowControl w:val="0"/>
      <w:autoSpaceDE w:val="0"/>
      <w:autoSpaceDN w:val="0"/>
    </w:pPr>
    <w:rPr>
      <w:rFonts w:ascii="Trebuchet MS" w:hAnsi="Trebuchet MS" w:cs="Trebuchet MS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FC136B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FC136B"/>
    <w:rPr>
      <w:b/>
      <w:bCs/>
      <w:sz w:val="37"/>
      <w:szCs w:val="37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D201F"/>
    <w:rPr>
      <w:rFonts w:ascii="Trebuchet MS" w:hAnsi="Trebuchet MS" w:cs="Trebuchet MS"/>
      <w:lang w:eastAsia="en-US"/>
    </w:rPr>
  </w:style>
  <w:style w:type="paragraph" w:styleId="ListParagraph">
    <w:name w:val="List Paragraph"/>
    <w:basedOn w:val="Normal"/>
    <w:uiPriority w:val="99"/>
    <w:qFormat/>
    <w:rsid w:val="00FC136B"/>
  </w:style>
  <w:style w:type="paragraph" w:customStyle="1" w:styleId="TableParagraph">
    <w:name w:val="Table Paragraph"/>
    <w:basedOn w:val="Normal"/>
    <w:uiPriority w:val="99"/>
    <w:rsid w:val="00FC136B"/>
    <w:pPr>
      <w:spacing w:before="11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829</Words>
  <Characters>4729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METROPOLITANA DI MILANO CONFERENZA METROPOLITANA</dc:title>
  <dc:subject/>
  <dc:creator>Laura Angela D'Andrea</dc:creator>
  <cp:keywords/>
  <dc:description/>
  <cp:lastModifiedBy>tfirpo</cp:lastModifiedBy>
  <cp:revision>2</cp:revision>
  <dcterms:created xsi:type="dcterms:W3CDTF">2021-10-27T08:07:00Z</dcterms:created>
  <dcterms:modified xsi:type="dcterms:W3CDTF">2021-10-27T08:07:00Z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Calc</vt:lpwstr>
  </property>
</Properties>
</file>